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8"/>
        <w:gridCol w:w="717"/>
        <w:gridCol w:w="417"/>
        <w:gridCol w:w="1138"/>
        <w:gridCol w:w="581"/>
        <w:gridCol w:w="1706"/>
        <w:gridCol w:w="139"/>
        <w:gridCol w:w="427"/>
        <w:gridCol w:w="1020"/>
        <w:gridCol w:w="2681"/>
      </w:tblGrid>
      <w:tr w:rsidR="00E36336" w:rsidRPr="00191015" w:rsidTr="00E47032">
        <w:trPr>
          <w:trHeight w:val="442"/>
        </w:trPr>
        <w:tc>
          <w:tcPr>
            <w:tcW w:w="1845" w:type="dxa"/>
            <w:gridSpan w:val="2"/>
            <w:vMerge w:val="restart"/>
            <w:tcBorders>
              <w:top w:val="single" w:sz="18" w:space="0" w:color="92D05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8B5AAD" w:rsidRDefault="00AD59BF" w:rsidP="005A427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AD59BF">
              <w:rPr>
                <w:rFonts w:asciiTheme="minorEastAsia" w:hAnsiTheme="minorEastAsia" w:cs="굴림"/>
                <w:b/>
                <w:noProof/>
                <w:kern w:val="0"/>
                <w:sz w:val="18"/>
                <w:szCs w:val="18"/>
              </w:rPr>
              <w:pict>
                <v:rect id="_x0000_s2053" style="position:absolute;left:0;text-align:left;margin-left:1.45pt;margin-top:2.65pt;width:84.75pt;height:113pt;z-index:251665408" fillcolor="#f2f2f2 [3052]" stroked="f">
                  <v:textbox style="mso-next-textbox:#_x0000_s2053">
                    <w:txbxContent>
                      <w:p w:rsidR="00E36336" w:rsidRDefault="00E36336" w:rsidP="00E36336">
                        <w:pPr>
                          <w:jc w:val="center"/>
                          <w:rPr>
                            <w:b/>
                          </w:rPr>
                        </w:pPr>
                      </w:p>
                      <w:p w:rsidR="00B76DB0" w:rsidRDefault="00B76DB0" w:rsidP="00E36336">
                        <w:pPr>
                          <w:jc w:val="center"/>
                          <w:rPr>
                            <w:b/>
                          </w:rPr>
                        </w:pPr>
                      </w:p>
                      <w:p w:rsidR="00E36336" w:rsidRPr="008B5AAD" w:rsidRDefault="00E36336" w:rsidP="00E36336">
                        <w:pPr>
                          <w:jc w:val="center"/>
                          <w:rPr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</w:pPr>
                        <w:r w:rsidRPr="008B5AAD">
                          <w:rPr>
                            <w:rFonts w:hint="eastAsia"/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  <w:t>사진</w:t>
                        </w:r>
                      </w:p>
                      <w:p w:rsidR="00E36336" w:rsidRPr="008B5AAD" w:rsidRDefault="00E36336" w:rsidP="00E36336">
                        <w:pPr>
                          <w:jc w:val="center"/>
                          <w:rPr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</w:pPr>
                        <w:r w:rsidRPr="008B5AAD">
                          <w:rPr>
                            <w:rFonts w:hint="eastAsia"/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  <w:t>3cm x 4cm</w:t>
                        </w:r>
                      </w:p>
                    </w:txbxContent>
                  </v:textbox>
                </v:rect>
              </w:pict>
            </w:r>
            <w:r w:rsidR="000D1BF1">
              <w:rPr>
                <w:rFonts w:ascii="굴림" w:eastAsia="굴림" w:hAnsi="굴림" w:cs="굴림"/>
                <w:kern w:val="0"/>
                <w:sz w:val="18"/>
                <w:szCs w:val="18"/>
              </w:rPr>
              <w:t>H</w:t>
            </w:r>
            <w:r w:rsidR="000D1BF1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981" w:type="dxa"/>
            <w:gridSpan w:val="5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0D1BF1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4128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B06CB6" w:rsidP="000D1BF1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생년월일</w:t>
            </w:r>
          </w:p>
        </w:tc>
      </w:tr>
      <w:tr w:rsidR="00E36336" w:rsidRPr="00191015" w:rsidTr="00E47032">
        <w:trPr>
          <w:trHeight w:val="1224"/>
        </w:trPr>
        <w:tc>
          <w:tcPr>
            <w:tcW w:w="1845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81" w:type="dxa"/>
            <w:gridSpan w:val="5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4128" w:type="dxa"/>
            <w:gridSpan w:val="3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현 거주지</w:t>
            </w:r>
          </w:p>
        </w:tc>
      </w:tr>
      <w:tr w:rsidR="00E36336" w:rsidRPr="00191015" w:rsidTr="00E47032">
        <w:trPr>
          <w:trHeight w:val="399"/>
        </w:trPr>
        <w:tc>
          <w:tcPr>
            <w:tcW w:w="1845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81" w:type="dxa"/>
            <w:gridSpan w:val="5"/>
            <w:tcBorders>
              <w:top w:val="single" w:sz="2" w:space="0" w:color="000000"/>
              <w:left w:val="nil"/>
              <w:bottom w:val="single" w:sz="18" w:space="0" w:color="9BBB59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0D1BF1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128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0D1BF1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전화번호</w:t>
            </w:r>
          </w:p>
        </w:tc>
      </w:tr>
      <w:tr w:rsidR="00885E72" w:rsidRPr="00191015" w:rsidTr="000B131D">
        <w:trPr>
          <w:trHeight w:val="359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학력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3292" w:type="dxa"/>
            <w:gridSpan w:val="4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학교명</w:t>
            </w:r>
          </w:p>
        </w:tc>
        <w:tc>
          <w:tcPr>
            <w:tcW w:w="2681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전공</w:t>
            </w:r>
          </w:p>
        </w:tc>
      </w:tr>
      <w:tr w:rsidR="00E031BB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E031B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31BB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31BB" w:rsidRPr="00191015" w:rsidTr="000B131D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85E72" w:rsidRPr="00191015" w:rsidTr="000B131D">
        <w:trPr>
          <w:trHeight w:val="349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경력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근무처</w:t>
            </w:r>
          </w:p>
        </w:tc>
        <w:tc>
          <w:tcPr>
            <w:tcW w:w="4267" w:type="dxa"/>
            <w:gridSpan w:val="4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직위 및 업무내용(상세기술)</w:t>
            </w: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0B131D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dotted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504B9" w:rsidRPr="00191015" w:rsidTr="000B131D">
        <w:trPr>
          <w:trHeight w:val="22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자격/면허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취득 년 월 일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자격</w:t>
            </w:r>
          </w:p>
        </w:tc>
        <w:tc>
          <w:tcPr>
            <w:tcW w:w="1586" w:type="dxa"/>
            <w:gridSpan w:val="3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면허명</w:t>
            </w:r>
            <w:proofErr w:type="spellEnd"/>
          </w:p>
        </w:tc>
        <w:tc>
          <w:tcPr>
            <w:tcW w:w="2681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D1BF1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시행처</w:t>
            </w:r>
            <w:proofErr w:type="spellEnd"/>
          </w:p>
        </w:tc>
      </w:tr>
      <w:tr w:rsidR="00A504B9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504B9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D004F" w:rsidRPr="00191015" w:rsidTr="000B131D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8B5AAD" w:rsidRDefault="00AD004F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B20B7" w:rsidRPr="00191015" w:rsidTr="00AB20B7">
        <w:trPr>
          <w:trHeight w:val="49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20B7" w:rsidRPr="008B5AAD" w:rsidRDefault="00AB20B7" w:rsidP="00CE0CFA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BLOG</w:t>
            </w:r>
            <w:r w:rsidR="00FE407B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계정</w:t>
            </w:r>
          </w:p>
        </w:tc>
        <w:tc>
          <w:tcPr>
            <w:tcW w:w="8109" w:type="dxa"/>
            <w:gridSpan w:val="8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20B7" w:rsidRPr="00374D0A" w:rsidRDefault="00AB20B7" w:rsidP="00994D32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CE0CFA" w:rsidRPr="00191015" w:rsidTr="00AB20B7">
        <w:trPr>
          <w:trHeight w:val="49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E0CFA" w:rsidRDefault="003D2FCC" w:rsidP="00FE407B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기타 </w:t>
            </w:r>
            <w:r w:rsidR="00CE0CFA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SNS</w:t>
            </w: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</w:t>
            </w:r>
            <w:r w:rsidR="00FE407B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계정</w:t>
            </w:r>
          </w:p>
        </w:tc>
        <w:tc>
          <w:tcPr>
            <w:tcW w:w="8109" w:type="dxa"/>
            <w:gridSpan w:val="8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E0CFA" w:rsidRDefault="00CE0CFA" w:rsidP="00994D32">
            <w:pPr>
              <w:widowControl/>
              <w:wordWrap/>
              <w:autoSpaceDE/>
              <w:autoSpaceDN/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</w:pPr>
          </w:p>
        </w:tc>
      </w:tr>
      <w:tr w:rsidR="00B06CB6" w:rsidRPr="00191015" w:rsidTr="00231585">
        <w:trPr>
          <w:gridAfter w:val="8"/>
          <w:wAfter w:w="8109" w:type="dxa"/>
          <w:trHeight w:val="403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CB6" w:rsidRPr="007F4FA8" w:rsidRDefault="00B06CB6" w:rsidP="000D1BF1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특기사항</w:t>
            </w:r>
          </w:p>
        </w:tc>
      </w:tr>
      <w:tr w:rsidR="00B06CB6" w:rsidRPr="003708BC" w:rsidTr="00CC54D6">
        <w:trPr>
          <w:gridAfter w:val="8"/>
          <w:wAfter w:w="8109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CB6" w:rsidRPr="007F4FA8" w:rsidRDefault="00232A7E" w:rsidP="00670D5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9BBB59" w:themeColor="accent3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(</w:t>
            </w:r>
            <w:r w:rsidR="00B06CB6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자유기재</w:t>
            </w: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)</w:t>
            </w:r>
          </w:p>
        </w:tc>
      </w:tr>
      <w:tr w:rsidR="00B06CB6" w:rsidRPr="003708BC" w:rsidTr="009B71A2">
        <w:trPr>
          <w:gridAfter w:val="8"/>
          <w:wAfter w:w="8109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CB6" w:rsidRPr="003708BC" w:rsidRDefault="00B06CB6" w:rsidP="00670D53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bookmarkStart w:id="0" w:name="_GoBack"/>
        <w:bookmarkEnd w:id="0"/>
      </w:tr>
      <w:tr w:rsidR="00045933" w:rsidRPr="00191015" w:rsidTr="003A2AC8">
        <w:trPr>
          <w:trHeight w:val="482"/>
        </w:trPr>
        <w:tc>
          <w:tcPr>
            <w:tcW w:w="3981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Default="006533FA" w:rsidP="005A427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045933" w:rsidRPr="006533FA" w:rsidRDefault="00045933" w:rsidP="005A427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위에 기재한 사항은 사실과 틀림이 없습니다.</w:t>
            </w:r>
          </w:p>
        </w:tc>
        <w:tc>
          <w:tcPr>
            <w:tcW w:w="5973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6533FA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</w:pPr>
          </w:p>
        </w:tc>
      </w:tr>
      <w:tr w:rsidR="00AD004F" w:rsidRPr="00191015" w:rsidTr="000B131D">
        <w:trPr>
          <w:trHeight w:val="44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6533FA">
            <w:pPr>
              <w:widowControl/>
              <w:wordWrap/>
              <w:autoSpaceDE/>
              <w:autoSpaceDN/>
              <w:snapToGrid w:val="0"/>
              <w:ind w:firstLineChars="500" w:firstLine="9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년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6142" w:rsidRPr="008B5AAD" w:rsidRDefault="006533FA" w:rsidP="005A4276">
            <w:pPr>
              <w:widowControl/>
              <w:wordWrap/>
              <w:autoSpaceDE/>
              <w:autoSpaceDN/>
              <w:snapToGrid w:val="0"/>
              <w:ind w:rightChars="50" w:right="10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   </w:t>
            </w:r>
            <w:r w:rsidR="00006142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6533FA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</w:t>
            </w:r>
            <w:r w:rsidR="00006142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5A4276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0B131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성명: </w:t>
            </w:r>
            <w:r w:rsidR="006533FA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3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AC8" w:rsidRPr="008B5AAD" w:rsidRDefault="00006142" w:rsidP="000B131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(인</w:t>
            </w:r>
            <w:r w:rsidR="000B131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C1276E" w:rsidRPr="00191015" w:rsidTr="00222DED">
        <w:trPr>
          <w:trHeight w:val="445"/>
        </w:trPr>
        <w:tc>
          <w:tcPr>
            <w:tcW w:w="9954" w:type="dxa"/>
            <w:gridSpan w:val="10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276E" w:rsidRPr="008B5AAD" w:rsidRDefault="00C1276E" w:rsidP="00C1276E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lastRenderedPageBreak/>
              <w:t xml:space="preserve">자기소개서 </w:t>
            </w:r>
            <w:r w:rsidRPr="000B131D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*</w:t>
            </w: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D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서포터즈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2기에 함께해야 하는 이유를 바탕으로 </w:t>
            </w:r>
            <w:r w:rsidRPr="000B131D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1페이지</w:t>
            </w:r>
            <w:r w:rsidR="00930AF3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r w:rsidRPr="000B131D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이내로 간결하게 작성해 주세요</w:t>
            </w:r>
          </w:p>
        </w:tc>
      </w:tr>
    </w:tbl>
    <w:p w:rsidR="000B131D" w:rsidRPr="00930AF3" w:rsidRDefault="000B131D" w:rsidP="005A4276">
      <w:pPr>
        <w:pStyle w:val="a3"/>
        <w:spacing w:line="240" w:lineRule="auto"/>
        <w:rPr>
          <w:rFonts w:asciiTheme="minorEastAsia" w:eastAsiaTheme="minorEastAsia" w:hAnsiTheme="minorEastAsia" w:cs="바탕"/>
          <w:color w:val="FFFFFF"/>
        </w:rPr>
      </w:pPr>
    </w:p>
    <w:sectPr w:rsidR="000B131D" w:rsidRPr="00930AF3" w:rsidSect="003708BC">
      <w:headerReference w:type="default" r:id="rId7"/>
      <w:footerReference w:type="default" r:id="rId8"/>
      <w:pgSz w:w="11906" w:h="16838" w:code="9"/>
      <w:pgMar w:top="822" w:right="1021" w:bottom="567" w:left="1021" w:header="567" w:footer="85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2D9" w:rsidRDefault="003F62D9">
      <w:r>
        <w:separator/>
      </w:r>
    </w:p>
  </w:endnote>
  <w:endnote w:type="continuationSeparator" w:id="0">
    <w:p w:rsidR="003F62D9" w:rsidRDefault="003F6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grotesque Bd">
    <w:panose1 w:val="00000000000000000000"/>
    <w:charset w:val="00"/>
    <w:family w:val="modern"/>
    <w:notTrueType/>
    <w:pitch w:val="variable"/>
    <w:sig w:usb0="A00000AF" w:usb1="4000204A" w:usb2="00000000" w:usb3="00000000" w:csb0="000001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06" w:rsidRDefault="006533FA" w:rsidP="00BF372C">
    <w:pPr>
      <w:pStyle w:val="a6"/>
      <w:jc w:val="right"/>
    </w:pPr>
    <w:r w:rsidRPr="006533FA">
      <w:rPr>
        <w:rFonts w:hint="eastAsia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5114290</wp:posOffset>
          </wp:positionH>
          <wp:positionV relativeFrom="paragraph">
            <wp:posOffset>119380</wp:posOffset>
          </wp:positionV>
          <wp:extent cx="1171575" cy="161925"/>
          <wp:effectExtent l="19050" t="0" r="9525" b="0"/>
          <wp:wrapNone/>
          <wp:docPr id="2" name="그림 1" descr="대림미술관로고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대림미술관로고 추가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5" cy="161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2D9" w:rsidRDefault="003F62D9">
      <w:r>
        <w:separator/>
      </w:r>
    </w:p>
  </w:footnote>
  <w:footnote w:type="continuationSeparator" w:id="0">
    <w:p w:rsidR="003F62D9" w:rsidRDefault="003F6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AC8" w:rsidRDefault="003A2AC8" w:rsidP="000D1BF1">
    <w:pPr>
      <w:pStyle w:val="a5"/>
      <w:spacing w:before="100" w:beforeAutospacing="1" w:afterLines="100"/>
      <w:ind w:leftChars="-200" w:left="-400"/>
      <w:jc w:val="right"/>
      <w:rPr>
        <w:rFonts w:ascii="Geogrotesque Bd" w:hAnsi="Geogrotesque Bd"/>
        <w:color w:val="92D050"/>
        <w:sz w:val="44"/>
        <w:szCs w:val="44"/>
      </w:rPr>
    </w:pPr>
    <w:r>
      <w:rPr>
        <w:rFonts w:ascii="Geogrotesque Bd" w:hAnsi="Geogrotesque Bd" w:hint="eastAsia"/>
        <w:noProof/>
        <w:color w:val="92D050"/>
        <w:sz w:val="44"/>
        <w:szCs w:val="4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3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C1BF6" w:rsidRDefault="003A2AC8" w:rsidP="000D1BF1">
    <w:pPr>
      <w:pStyle w:val="a5"/>
      <w:spacing w:before="100" w:beforeAutospacing="1" w:afterLines="100"/>
      <w:ind w:leftChars="-200" w:left="-400"/>
      <w:jc w:val="right"/>
    </w:pPr>
    <w:r w:rsidRPr="003A2AC8">
      <w:rPr>
        <w:rFonts w:ascii="Geogrotesque Bd" w:hAnsi="Geogrotesque Bd"/>
        <w:color w:val="92D050"/>
        <w:sz w:val="44"/>
        <w:szCs w:val="44"/>
      </w:rPr>
      <w:t>RESUME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80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9938">
      <o:colormenu v:ext="edit" fillcolor="none [3052]" strokecolor="none [3206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7FE"/>
    <w:rsid w:val="00006142"/>
    <w:rsid w:val="00031B5D"/>
    <w:rsid w:val="00036A09"/>
    <w:rsid w:val="0004266C"/>
    <w:rsid w:val="00045933"/>
    <w:rsid w:val="000538B5"/>
    <w:rsid w:val="000B131D"/>
    <w:rsid w:val="000C011F"/>
    <w:rsid w:val="000D1BF1"/>
    <w:rsid w:val="00106B78"/>
    <w:rsid w:val="001658FD"/>
    <w:rsid w:val="001659F0"/>
    <w:rsid w:val="00172249"/>
    <w:rsid w:val="00191015"/>
    <w:rsid w:val="001B21C6"/>
    <w:rsid w:val="001C2B08"/>
    <w:rsid w:val="001F383B"/>
    <w:rsid w:val="0020780F"/>
    <w:rsid w:val="00232A7E"/>
    <w:rsid w:val="00244D8E"/>
    <w:rsid w:val="002A3B5A"/>
    <w:rsid w:val="002D06A4"/>
    <w:rsid w:val="002D6150"/>
    <w:rsid w:val="002E7DD0"/>
    <w:rsid w:val="003708BC"/>
    <w:rsid w:val="00374D0A"/>
    <w:rsid w:val="003A2AC8"/>
    <w:rsid w:val="003B50AF"/>
    <w:rsid w:val="003C020E"/>
    <w:rsid w:val="003C27D4"/>
    <w:rsid w:val="003D2FCC"/>
    <w:rsid w:val="003F62D9"/>
    <w:rsid w:val="00400E2A"/>
    <w:rsid w:val="00456F12"/>
    <w:rsid w:val="00457285"/>
    <w:rsid w:val="004701EE"/>
    <w:rsid w:val="004822BD"/>
    <w:rsid w:val="004F64B2"/>
    <w:rsid w:val="00515240"/>
    <w:rsid w:val="0052666C"/>
    <w:rsid w:val="0053622B"/>
    <w:rsid w:val="00582BBC"/>
    <w:rsid w:val="00586B53"/>
    <w:rsid w:val="005A4276"/>
    <w:rsid w:val="005A78C4"/>
    <w:rsid w:val="005C5B61"/>
    <w:rsid w:val="00615E3F"/>
    <w:rsid w:val="00622A80"/>
    <w:rsid w:val="00625BD6"/>
    <w:rsid w:val="00627121"/>
    <w:rsid w:val="006533FA"/>
    <w:rsid w:val="00660DD1"/>
    <w:rsid w:val="00661041"/>
    <w:rsid w:val="00687250"/>
    <w:rsid w:val="006C1BF6"/>
    <w:rsid w:val="007167C8"/>
    <w:rsid w:val="007942B8"/>
    <w:rsid w:val="007B4C06"/>
    <w:rsid w:val="007C2001"/>
    <w:rsid w:val="007E7A3F"/>
    <w:rsid w:val="007F7E1F"/>
    <w:rsid w:val="00814C2F"/>
    <w:rsid w:val="008159AE"/>
    <w:rsid w:val="0083135C"/>
    <w:rsid w:val="00867977"/>
    <w:rsid w:val="00885E72"/>
    <w:rsid w:val="008A76EB"/>
    <w:rsid w:val="008A7F91"/>
    <w:rsid w:val="008B100F"/>
    <w:rsid w:val="008B5AAD"/>
    <w:rsid w:val="00924DE5"/>
    <w:rsid w:val="009255B0"/>
    <w:rsid w:val="00930AF3"/>
    <w:rsid w:val="0097445A"/>
    <w:rsid w:val="00994D32"/>
    <w:rsid w:val="009C7866"/>
    <w:rsid w:val="009E010D"/>
    <w:rsid w:val="009F0182"/>
    <w:rsid w:val="00A16919"/>
    <w:rsid w:val="00A408CC"/>
    <w:rsid w:val="00A504B9"/>
    <w:rsid w:val="00A557FE"/>
    <w:rsid w:val="00AB1239"/>
    <w:rsid w:val="00AB20B7"/>
    <w:rsid w:val="00AD004F"/>
    <w:rsid w:val="00AD59BF"/>
    <w:rsid w:val="00AE1C3E"/>
    <w:rsid w:val="00AE3338"/>
    <w:rsid w:val="00B06CB6"/>
    <w:rsid w:val="00B11C59"/>
    <w:rsid w:val="00B2129F"/>
    <w:rsid w:val="00B367D2"/>
    <w:rsid w:val="00B71E84"/>
    <w:rsid w:val="00B76DB0"/>
    <w:rsid w:val="00B833C3"/>
    <w:rsid w:val="00B87E9F"/>
    <w:rsid w:val="00B91632"/>
    <w:rsid w:val="00BB52D9"/>
    <w:rsid w:val="00BD3D13"/>
    <w:rsid w:val="00BF372C"/>
    <w:rsid w:val="00C004B4"/>
    <w:rsid w:val="00C1276E"/>
    <w:rsid w:val="00C251F9"/>
    <w:rsid w:val="00C66F95"/>
    <w:rsid w:val="00CC5DE8"/>
    <w:rsid w:val="00CD5A10"/>
    <w:rsid w:val="00CE0CFA"/>
    <w:rsid w:val="00D012CA"/>
    <w:rsid w:val="00D54C4E"/>
    <w:rsid w:val="00D56A73"/>
    <w:rsid w:val="00D615F3"/>
    <w:rsid w:val="00E031BB"/>
    <w:rsid w:val="00E20605"/>
    <w:rsid w:val="00E3538B"/>
    <w:rsid w:val="00E36336"/>
    <w:rsid w:val="00E3676C"/>
    <w:rsid w:val="00E47032"/>
    <w:rsid w:val="00E55AA4"/>
    <w:rsid w:val="00E83F43"/>
    <w:rsid w:val="00EB3B68"/>
    <w:rsid w:val="00EC30FF"/>
    <w:rsid w:val="00EE1A38"/>
    <w:rsid w:val="00EE2C8C"/>
    <w:rsid w:val="00EE4470"/>
    <w:rsid w:val="00F03113"/>
    <w:rsid w:val="00F31432"/>
    <w:rsid w:val="00F51D56"/>
    <w:rsid w:val="00F54CEF"/>
    <w:rsid w:val="00F65FC8"/>
    <w:rsid w:val="00F93719"/>
    <w:rsid w:val="00F9540C"/>
    <w:rsid w:val="00FA41FF"/>
    <w:rsid w:val="00FB519D"/>
    <w:rsid w:val="00FD041A"/>
    <w:rsid w:val="00FE4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>
      <o:colormenu v:ext="edit" fillcolor="none [3052]" strokecolor="none [3206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2C71F-8069-4724-B708-68F84CED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6</TotalTime>
  <Pages>2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creator>대림미술관</dc:creator>
  <cp:lastModifiedBy>DAELIM</cp:lastModifiedBy>
  <cp:revision>16</cp:revision>
  <dcterms:created xsi:type="dcterms:W3CDTF">2014-03-25T09:46:00Z</dcterms:created>
  <dcterms:modified xsi:type="dcterms:W3CDTF">2014-08-05T02:25:00Z</dcterms:modified>
</cp:coreProperties>
</file>